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alias w:val="Your Name:"/>
        <w:tag w:val="Your Name:"/>
        <w:id w:val="-686670367"/>
        <w:placeholder>
          <w:docPart w:val="52FECF9C04994989839CB41F6B31EECF"/>
        </w:placeholder>
        <w:temporary/>
        <w:showingPlcHdr/>
        <w15:appearance w15:val="hidden"/>
      </w:sdtPr>
      <w:sdtEndPr/>
      <w:sdtContent>
        <w:p w14:paraId="0A7E6C63" w14:textId="77777777" w:rsidR="00F9444C" w:rsidRDefault="00F9444C">
          <w:pPr>
            <w:pStyle w:val="NoSpacing"/>
          </w:pPr>
          <w:r>
            <w:t>Your Name</w:t>
          </w:r>
        </w:p>
      </w:sdtContent>
    </w:sdt>
    <w:p w14:paraId="2F10DB8C" w14:textId="77777777" w:rsidR="00E614DD" w:rsidRDefault="00A97921">
      <w:pPr>
        <w:pStyle w:val="NoSpacing"/>
      </w:pPr>
      <w:sdt>
        <w:sdtPr>
          <w:alias w:val="Instructor Name:"/>
          <w:tag w:val="Instructor Name:"/>
          <w:id w:val="1392545257"/>
          <w:placeholder>
            <w:docPart w:val="2E1120CD01A048BCB48A813823816561"/>
          </w:placeholder>
          <w:temporary/>
          <w:showingPlcHdr/>
          <w15:appearance w15:val="hidden"/>
        </w:sdtPr>
        <w:sdtEndPr/>
        <w:sdtContent>
          <w:r w:rsidR="00B13D1B">
            <w:t>Instructor Name</w:t>
          </w:r>
        </w:sdtContent>
      </w:sdt>
    </w:p>
    <w:p w14:paraId="34C34B93" w14:textId="77777777" w:rsidR="00E614DD" w:rsidRDefault="00A97921">
      <w:pPr>
        <w:pStyle w:val="NoSpacing"/>
      </w:pPr>
      <w:sdt>
        <w:sdtPr>
          <w:alias w:val="Course Number:"/>
          <w:tag w:val="Course Number:"/>
          <w:id w:val="1249771000"/>
          <w:placeholder>
            <w:docPart w:val="18713BDB3F15451F8E25F6EF92575735"/>
          </w:placeholder>
          <w:temporary/>
          <w:showingPlcHdr/>
          <w15:appearance w15:val="hidden"/>
        </w:sdtPr>
        <w:sdtEndPr/>
        <w:sdtContent>
          <w:r w:rsidR="00B13D1B">
            <w:t>Course Number</w:t>
          </w:r>
        </w:sdtContent>
      </w:sdt>
    </w:p>
    <w:p w14:paraId="43370558" w14:textId="77777777" w:rsidR="00E614DD" w:rsidRDefault="00A97921">
      <w:pPr>
        <w:pStyle w:val="NoSpacing"/>
      </w:pPr>
      <w:sdt>
        <w:sdtPr>
          <w:alias w:val="Date:"/>
          <w:tag w:val="Date:"/>
          <w:id w:val="518209038"/>
          <w:placeholder>
            <w:docPart w:val="BC216555274C4966B170BCE5F88A743A"/>
          </w:placeholder>
          <w:temporary/>
          <w:showingPlcHdr/>
          <w15:appearance w15:val="hidden"/>
        </w:sdtPr>
        <w:sdtEndPr/>
        <w:sdtContent>
          <w:r w:rsidR="00B13D1B">
            <w:t>Date</w:t>
          </w:r>
        </w:sdtContent>
      </w:sdt>
    </w:p>
    <w:p w14:paraId="24564C6F" w14:textId="6C28F5B5" w:rsidR="00A97921" w:rsidRDefault="00A97921" w:rsidP="00A97921">
      <w:pPr>
        <w:pStyle w:val="Title"/>
      </w:pPr>
      <w:r>
        <w:t>Chapter One Summery (200-300 word)</w:t>
      </w:r>
    </w:p>
    <w:p w14:paraId="7A6723BA" w14:textId="77777777" w:rsidR="00A97921" w:rsidRDefault="00A97921">
      <w:pPr>
        <w:suppressAutoHyphens w:val="0"/>
        <w:rPr>
          <w:rFonts w:asciiTheme="majorHAnsi" w:eastAsiaTheme="majorEastAsia" w:hAnsiTheme="majorHAnsi" w:cstheme="majorBidi"/>
          <w:kern w:val="28"/>
        </w:rPr>
      </w:pPr>
      <w:r>
        <w:br w:type="page"/>
      </w:r>
    </w:p>
    <w:p w14:paraId="3DE097B6" w14:textId="3992016C" w:rsidR="00E614DD" w:rsidRDefault="00A97921" w:rsidP="00A97921">
      <w:pPr>
        <w:pStyle w:val="Title"/>
      </w:pPr>
      <w:r>
        <w:lastRenderedPageBreak/>
        <w:t>Chapter Two Summery (200-300 words)</w:t>
      </w:r>
    </w:p>
    <w:sectPr w:rsidR="00E614D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58646D" w14:textId="77777777" w:rsidR="00A97921" w:rsidRDefault="00A97921">
      <w:pPr>
        <w:spacing w:line="240" w:lineRule="auto"/>
      </w:pPr>
      <w:r>
        <w:separator/>
      </w:r>
    </w:p>
  </w:endnote>
  <w:endnote w:type="continuationSeparator" w:id="0">
    <w:p w14:paraId="606B02B0" w14:textId="77777777" w:rsidR="00A97921" w:rsidRDefault="00A979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A8BC44" w14:textId="77777777" w:rsidR="00A97921" w:rsidRDefault="00A97921">
      <w:pPr>
        <w:spacing w:line="240" w:lineRule="auto"/>
      </w:pPr>
      <w:r>
        <w:separator/>
      </w:r>
    </w:p>
  </w:footnote>
  <w:footnote w:type="continuationSeparator" w:id="0">
    <w:p w14:paraId="07837859" w14:textId="77777777" w:rsidR="00A97921" w:rsidRDefault="00A979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92519D" w14:textId="77777777" w:rsidR="00E614DD" w:rsidRDefault="00A97921">
    <w:pPr>
      <w:pStyle w:val="Header"/>
    </w:pPr>
    <w:sdt>
      <w:sdtPr>
        <w:alias w:val="Last Name:"/>
        <w:tag w:val="Last Name:"/>
        <w:id w:val="343136273"/>
        <w:placeholder>
          <w:docPart w:val="635396FD7B7647E8AE79D5503BC255FC"/>
        </w:placeholder>
        <w:temporary/>
        <w:showingPlcHdr/>
        <w15:appearance w15:val="hidden"/>
      </w:sdtPr>
      <w:sdtEndPr/>
      <w:sdtContent>
        <w:r w:rsidR="00F9444C">
          <w:t>Last Name</w:t>
        </w:r>
      </w:sdtContent>
    </w:sdt>
    <w:r w:rsidR="00691EC1">
      <w:t xml:space="preserve"> </w:t>
    </w:r>
    <w:r w:rsidR="00691EC1">
      <w:fldChar w:fldCharType="begin"/>
    </w:r>
    <w:r w:rsidR="00691EC1">
      <w:instrText xml:space="preserve"> PAGE   \* MERGEFORMAT </w:instrText>
    </w:r>
    <w:r w:rsidR="00691EC1">
      <w:fldChar w:fldCharType="separate"/>
    </w:r>
    <w:r w:rsidR="00F9444C">
      <w:rPr>
        <w:noProof/>
      </w:rPr>
      <w:t>2</w:t>
    </w:r>
    <w:r w:rsidR="00691EC1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1DE4F" w14:textId="77777777" w:rsidR="00E614DD" w:rsidRDefault="00A97921">
    <w:pPr>
      <w:pStyle w:val="Header"/>
    </w:pPr>
    <w:sdt>
      <w:sdtPr>
        <w:alias w:val="Last Name:"/>
        <w:tag w:val="Last Name:"/>
        <w:id w:val="81423100"/>
        <w:placeholder>
          <w:docPart w:val="423E7E52D00440AA8C461A08495CE6EC"/>
        </w:placeholder>
        <w:temporary/>
        <w:showingPlcHdr/>
        <w15:appearance w15:val="hidden"/>
      </w:sdtPr>
      <w:sdtEndPr/>
      <w:sdtContent>
        <w:r w:rsidR="00F9444C">
          <w:t>Last Name</w:t>
        </w:r>
      </w:sdtContent>
    </w:sdt>
    <w:r w:rsidR="00B13D1B">
      <w:t xml:space="preserve"> </w:t>
    </w:r>
    <w:r w:rsidR="00691EC1">
      <w:fldChar w:fldCharType="begin"/>
    </w:r>
    <w:r w:rsidR="00691EC1">
      <w:instrText xml:space="preserve"> PAGE   \* MERGEFORMAT </w:instrText>
    </w:r>
    <w:r w:rsidR="00691EC1">
      <w:fldChar w:fldCharType="separate"/>
    </w:r>
    <w:r w:rsidR="00F9444C">
      <w:rPr>
        <w:noProof/>
      </w:rPr>
      <w:t>1</w:t>
    </w:r>
    <w:r w:rsidR="00691EC1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35BAA"/>
    <w:multiLevelType w:val="multilevel"/>
    <w:tmpl w:val="82986EB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A7072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B07618"/>
    <w:multiLevelType w:val="multilevel"/>
    <w:tmpl w:val="A3C8CF7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E4A6A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9BD0CE8"/>
    <w:multiLevelType w:val="multilevel"/>
    <w:tmpl w:val="D050418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4C54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B1B5787"/>
    <w:multiLevelType w:val="multilevel"/>
    <w:tmpl w:val="4572ABF8"/>
    <w:numStyleLink w:val="MLAOutline"/>
  </w:abstractNum>
  <w:abstractNum w:abstractNumId="19" w15:restartNumberingAfterBreak="0">
    <w:nsid w:val="5F2B2DE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AAF03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A392C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7"/>
  </w:num>
  <w:num w:numId="13">
    <w:abstractNumId w:val="18"/>
  </w:num>
  <w:num w:numId="14">
    <w:abstractNumId w:val="14"/>
  </w:num>
  <w:num w:numId="15">
    <w:abstractNumId w:val="20"/>
  </w:num>
  <w:num w:numId="16">
    <w:abstractNumId w:val="16"/>
  </w:num>
  <w:num w:numId="17">
    <w:abstractNumId w:val="11"/>
  </w:num>
  <w:num w:numId="18">
    <w:abstractNumId w:val="10"/>
  </w:num>
  <w:num w:numId="19">
    <w:abstractNumId w:val="15"/>
  </w:num>
  <w:num w:numId="20">
    <w:abstractNumId w:val="21"/>
  </w:num>
  <w:num w:numId="21">
    <w:abstractNumId w:val="13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21"/>
    <w:rsid w:val="00040CBB"/>
    <w:rsid w:val="000B78C8"/>
    <w:rsid w:val="001463B2"/>
    <w:rsid w:val="001F62C0"/>
    <w:rsid w:val="00245E02"/>
    <w:rsid w:val="00353B66"/>
    <w:rsid w:val="004A2675"/>
    <w:rsid w:val="004F7139"/>
    <w:rsid w:val="00691EC1"/>
    <w:rsid w:val="007C53FB"/>
    <w:rsid w:val="008B7D18"/>
    <w:rsid w:val="008F1F97"/>
    <w:rsid w:val="008F4052"/>
    <w:rsid w:val="009D4EB3"/>
    <w:rsid w:val="00A97921"/>
    <w:rsid w:val="00B13D1B"/>
    <w:rsid w:val="00B818DF"/>
    <w:rsid w:val="00D52117"/>
    <w:rsid w:val="00DB0D39"/>
    <w:rsid w:val="00E14005"/>
    <w:rsid w:val="00E614DD"/>
    <w:rsid w:val="00F9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8C4A54"/>
  <w15:chartTrackingRefBased/>
  <w15:docId w15:val="{26C5444F-0AAF-424F-BDE2-D55D1AB2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44C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0B78C8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8C8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8C8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8C8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8C8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8C8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8C8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8C8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8C8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CBB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B818DF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rsid w:val="00040CBB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40CBB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40CBB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40CBB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45E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040CBB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CB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CBB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40CBB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040CBB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4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040C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40CBB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3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3"/>
    <w:rsid w:val="004A267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1"/>
    <w:qFormat/>
    <w:rsid w:val="001463B2"/>
    <w:pPr>
      <w:ind w:firstLine="0"/>
      <w:jc w:val="center"/>
    </w:pPr>
    <w:rPr>
      <w:rFonts w:asciiTheme="majorHAnsi" w:eastAsiaTheme="majorEastAsia" w:hAnsiTheme="majorHAnsi" w:cstheme="majorBidi"/>
      <w:kern w:val="28"/>
    </w:rPr>
  </w:style>
  <w:style w:type="character" w:customStyle="1" w:styleId="TitleChar">
    <w:name w:val="Title Char"/>
    <w:basedOn w:val="DefaultParagraphFont"/>
    <w:link w:val="Title"/>
    <w:uiPriority w:val="1"/>
    <w:rsid w:val="001463B2"/>
    <w:rPr>
      <w:rFonts w:asciiTheme="majorHAnsi" w:eastAsiaTheme="majorEastAsia" w:hAnsiTheme="majorHAnsi" w:cstheme="majorBidi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B818DF"/>
    <w:rPr>
      <w:color w:val="595959" w:themeColor="text1" w:themeTint="A6"/>
    </w:rPr>
  </w:style>
  <w:style w:type="character" w:styleId="Emphasis">
    <w:name w:val="Emphasis"/>
    <w:basedOn w:val="DefaultParagraphFont"/>
    <w:uiPriority w:val="8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5"/>
    <w:qFormat/>
    <w:pPr>
      <w:spacing w:before="240"/>
    </w:pPr>
  </w:style>
  <w:style w:type="paragraph" w:customStyle="1" w:styleId="TableNote">
    <w:name w:val="Table Note"/>
    <w:basedOn w:val="Normal"/>
    <w:uiPriority w:val="6"/>
    <w:qFormat/>
    <w:pPr>
      <w:numPr>
        <w:numId w:val="11"/>
      </w:numPr>
    </w:pPr>
  </w:style>
  <w:style w:type="paragraph" w:customStyle="1" w:styleId="SectionTitle">
    <w:name w:val="Section Title"/>
    <w:basedOn w:val="Normal"/>
    <w:next w:val="Normal"/>
    <w:uiPriority w:val="7"/>
    <w:qFormat/>
    <w:pPr>
      <w:pageBreakBefore/>
      <w:ind w:firstLine="0"/>
      <w:jc w:val="center"/>
      <w:outlineLvl w:val="0"/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rsid w:val="001463B2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3B2"/>
  </w:style>
  <w:style w:type="character" w:styleId="IntenseEmphasis">
    <w:name w:val="Intense Emphasis"/>
    <w:basedOn w:val="DefaultParagraphFont"/>
    <w:uiPriority w:val="21"/>
    <w:semiHidden/>
    <w:unhideWhenUsed/>
    <w:qFormat/>
    <w:rsid w:val="004F7139"/>
    <w:rPr>
      <w:i/>
      <w:iCs/>
      <w:color w:val="595959" w:themeColor="text1" w:themeTint="A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F7139"/>
    <w:pPr>
      <w:pBdr>
        <w:top w:val="single" w:sz="4" w:space="10" w:color="595959" w:themeColor="text1" w:themeTint="A6"/>
        <w:bottom w:val="single" w:sz="4" w:space="10" w:color="595959" w:themeColor="text1" w:themeTint="A6"/>
      </w:pBdr>
      <w:spacing w:before="360" w:after="360"/>
      <w:ind w:left="864" w:right="864"/>
      <w:jc w:val="center"/>
    </w:pPr>
    <w:rPr>
      <w:i/>
      <w:iCs/>
      <w:color w:val="595959" w:themeColor="text1" w:themeTint="A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F7139"/>
    <w:rPr>
      <w:i/>
      <w:iC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F7139"/>
    <w:rPr>
      <w:b/>
      <w:bCs/>
      <w:smallCaps/>
      <w:color w:val="595959" w:themeColor="text1" w:themeTint="A6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B818DF"/>
    <w:rPr>
      <w:color w:val="595959" w:themeColor="text1" w:themeTint="A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53FB"/>
    <w:rPr>
      <w:sz w:val="22"/>
      <w:szCs w:val="16"/>
    </w:rPr>
  </w:style>
  <w:style w:type="character" w:styleId="HTMLCode">
    <w:name w:val="HTML Code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ile\AppData\Roaming\Microsoft\Templates\MLA%20style%20pap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2FECF9C04994989839CB41F6B31E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0DAD2-6816-4FC8-AEAF-123546BEB9BF}"/>
      </w:docPartPr>
      <w:docPartBody>
        <w:p w:rsidR="00000000" w:rsidRDefault="007418BA">
          <w:pPr>
            <w:pStyle w:val="52FECF9C04994989839CB41F6B31EECF"/>
          </w:pPr>
          <w:r>
            <w:t>Your Name</w:t>
          </w:r>
        </w:p>
      </w:docPartBody>
    </w:docPart>
    <w:docPart>
      <w:docPartPr>
        <w:name w:val="2E1120CD01A048BCB48A8138238165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A437F-E6DA-4B98-8D16-052E393C73E9}"/>
      </w:docPartPr>
      <w:docPartBody>
        <w:p w:rsidR="00000000" w:rsidRDefault="007418BA">
          <w:pPr>
            <w:pStyle w:val="2E1120CD01A048BCB48A813823816561"/>
          </w:pPr>
          <w:r>
            <w:t>Instructor Name</w:t>
          </w:r>
        </w:p>
      </w:docPartBody>
    </w:docPart>
    <w:docPart>
      <w:docPartPr>
        <w:name w:val="18713BDB3F15451F8E25F6EF92575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A04F8-61F5-4CCD-A6D3-537CA8073CBE}"/>
      </w:docPartPr>
      <w:docPartBody>
        <w:p w:rsidR="00000000" w:rsidRDefault="007418BA">
          <w:pPr>
            <w:pStyle w:val="18713BDB3F15451F8E25F6EF92575735"/>
          </w:pPr>
          <w:r>
            <w:t>Course Number</w:t>
          </w:r>
        </w:p>
      </w:docPartBody>
    </w:docPart>
    <w:docPart>
      <w:docPartPr>
        <w:name w:val="BC216555274C4966B170BCE5F88A7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0ECB7-221B-4FB0-AFB3-A9612E1D8633}"/>
      </w:docPartPr>
      <w:docPartBody>
        <w:p w:rsidR="00000000" w:rsidRDefault="007418BA">
          <w:pPr>
            <w:pStyle w:val="BC216555274C4966B170BCE5F88A743A"/>
          </w:pPr>
          <w:r>
            <w:t>Date</w:t>
          </w:r>
        </w:p>
      </w:docPartBody>
    </w:docPart>
    <w:docPart>
      <w:docPartPr>
        <w:name w:val="423E7E52D00440AA8C461A08495CE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B0771-212E-4461-9083-546D78DCF8C5}"/>
      </w:docPartPr>
      <w:docPartBody>
        <w:p w:rsidR="00000000" w:rsidRDefault="007418BA">
          <w:pPr>
            <w:pStyle w:val="423E7E52D00440AA8C461A08495CE6EC"/>
          </w:pPr>
          <w:r>
            <w:t>Print</w:t>
          </w:r>
        </w:p>
      </w:docPartBody>
    </w:docPart>
    <w:docPart>
      <w:docPartPr>
        <w:name w:val="635396FD7B7647E8AE79D5503BC25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BB1D1-05DA-4D3B-977F-AFCEC2B0D5B0}"/>
      </w:docPartPr>
      <w:docPartBody>
        <w:p w:rsidR="00000000" w:rsidRDefault="007418BA" w:rsidP="007418BA">
          <w:pPr>
            <w:pStyle w:val="635396FD7B7647E8AE79D5503BC255FC"/>
          </w:pPr>
          <w: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BA"/>
    <w:rsid w:val="0074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FECF9C04994989839CB41F6B31EECF">
    <w:name w:val="52FECF9C04994989839CB41F6B31EECF"/>
  </w:style>
  <w:style w:type="paragraph" w:customStyle="1" w:styleId="2E1120CD01A048BCB48A813823816561">
    <w:name w:val="2E1120CD01A048BCB48A813823816561"/>
  </w:style>
  <w:style w:type="paragraph" w:customStyle="1" w:styleId="18713BDB3F15451F8E25F6EF92575735">
    <w:name w:val="18713BDB3F15451F8E25F6EF92575735"/>
  </w:style>
  <w:style w:type="paragraph" w:customStyle="1" w:styleId="BC216555274C4966B170BCE5F88A743A">
    <w:name w:val="BC216555274C4966B170BCE5F88A743A"/>
  </w:style>
  <w:style w:type="paragraph" w:customStyle="1" w:styleId="FD86BE7D53EC40FC83D6D72E46B9BD13">
    <w:name w:val="FD86BE7D53EC40FC83D6D72E46B9BD13"/>
  </w:style>
  <w:style w:type="paragraph" w:customStyle="1" w:styleId="CB629255F3C04AF3AAE1DBA071D420AA">
    <w:name w:val="CB629255F3C04AF3AAE1DBA071D420AA"/>
  </w:style>
  <w:style w:type="character" w:styleId="Emphasis">
    <w:name w:val="Emphasis"/>
    <w:basedOn w:val="DefaultParagraphFont"/>
    <w:uiPriority w:val="8"/>
    <w:qFormat/>
    <w:rPr>
      <w:i/>
      <w:iCs/>
    </w:rPr>
  </w:style>
  <w:style w:type="paragraph" w:customStyle="1" w:styleId="2033B1205A2D43D482E67D4AFED44365">
    <w:name w:val="2033B1205A2D43D482E67D4AFED44365"/>
  </w:style>
  <w:style w:type="paragraph" w:customStyle="1" w:styleId="F4D45B4A31334CE4A3FA2C3BAC946425">
    <w:name w:val="F4D45B4A31334CE4A3FA2C3BAC946425"/>
  </w:style>
  <w:style w:type="paragraph" w:customStyle="1" w:styleId="500746E3A3A54FD39DB9FF7691E041AE">
    <w:name w:val="500746E3A3A54FD39DB9FF7691E041AE"/>
  </w:style>
  <w:style w:type="paragraph" w:customStyle="1" w:styleId="18953733BD98459AABD88ED76D13DFAE">
    <w:name w:val="18953733BD98459AABD88ED76D13DFAE"/>
  </w:style>
  <w:style w:type="paragraph" w:customStyle="1" w:styleId="AD7DC666EB1742E09EBFD7F2AC81DE2E">
    <w:name w:val="AD7DC666EB1742E09EBFD7F2AC81DE2E"/>
  </w:style>
  <w:style w:type="paragraph" w:customStyle="1" w:styleId="04468EF0D01E4DDA81266D447CB2C23D">
    <w:name w:val="04468EF0D01E4DDA81266D447CB2C23D"/>
  </w:style>
  <w:style w:type="paragraph" w:customStyle="1" w:styleId="D396F0C313224999BB8179F173FFAB69">
    <w:name w:val="D396F0C313224999BB8179F173FFAB69"/>
  </w:style>
  <w:style w:type="paragraph" w:customStyle="1" w:styleId="5E9CD829651348F9AB81FE773C35A582">
    <w:name w:val="5E9CD829651348F9AB81FE773C35A582"/>
  </w:style>
  <w:style w:type="paragraph" w:customStyle="1" w:styleId="C1BC5F4D10224128A8A556FC3C82215A">
    <w:name w:val="C1BC5F4D10224128A8A556FC3C82215A"/>
  </w:style>
  <w:style w:type="paragraph" w:customStyle="1" w:styleId="12D07E5D2AA5482EAD2FC327E0DF6844">
    <w:name w:val="12D07E5D2AA5482EAD2FC327E0DF6844"/>
  </w:style>
  <w:style w:type="paragraph" w:customStyle="1" w:styleId="6B1CE592C89D410E83547E4621130C02">
    <w:name w:val="6B1CE592C89D410E83547E4621130C02"/>
  </w:style>
  <w:style w:type="paragraph" w:customStyle="1" w:styleId="1862E2DB463D44FBA51CE40BD326CA2B">
    <w:name w:val="1862E2DB463D44FBA51CE40BD326CA2B"/>
  </w:style>
  <w:style w:type="paragraph" w:customStyle="1" w:styleId="ECC145B15CC948DB982666C0952D4A8B">
    <w:name w:val="ECC145B15CC948DB982666C0952D4A8B"/>
  </w:style>
  <w:style w:type="paragraph" w:customStyle="1" w:styleId="201B24302BBF440A80323F8CAD1EB0E2">
    <w:name w:val="201B24302BBF440A80323F8CAD1EB0E2"/>
  </w:style>
  <w:style w:type="paragraph" w:customStyle="1" w:styleId="242689C720B34BC38F63CBC68C4ACF6B">
    <w:name w:val="242689C720B34BC38F63CBC68C4ACF6B"/>
  </w:style>
  <w:style w:type="paragraph" w:customStyle="1" w:styleId="509EB201FCD541A68FF28B3AC44D0456">
    <w:name w:val="509EB201FCD541A68FF28B3AC44D0456"/>
  </w:style>
  <w:style w:type="paragraph" w:customStyle="1" w:styleId="50F0A6668CEE4306A9F86867CF48037E">
    <w:name w:val="50F0A6668CEE4306A9F86867CF48037E"/>
  </w:style>
  <w:style w:type="paragraph" w:customStyle="1" w:styleId="C453BB074BB3481D9787B99341BACF75">
    <w:name w:val="C453BB074BB3481D9787B99341BACF75"/>
  </w:style>
  <w:style w:type="paragraph" w:customStyle="1" w:styleId="3DDB885351EF4CE98429372633B26A10">
    <w:name w:val="3DDB885351EF4CE98429372633B26A10"/>
  </w:style>
  <w:style w:type="paragraph" w:customStyle="1" w:styleId="8D6C469C6ED649BCB01A4D5257801827">
    <w:name w:val="8D6C469C6ED649BCB01A4D5257801827"/>
  </w:style>
  <w:style w:type="paragraph" w:customStyle="1" w:styleId="021A7493BD6644EA817951EC228C1A88">
    <w:name w:val="021A7493BD6644EA817951EC228C1A88"/>
  </w:style>
  <w:style w:type="paragraph" w:customStyle="1" w:styleId="89693CECF20D491A9E266C83BF29CA7F">
    <w:name w:val="89693CECF20D491A9E266C83BF29CA7F"/>
  </w:style>
  <w:style w:type="paragraph" w:customStyle="1" w:styleId="FB528B7221FE4B618AC96B6624DCCC22">
    <w:name w:val="FB528B7221FE4B618AC96B6624DCCC22"/>
  </w:style>
  <w:style w:type="paragraph" w:customStyle="1" w:styleId="4FFC465A25754AD2BE51A0A94A604544">
    <w:name w:val="4FFC465A25754AD2BE51A0A94A604544"/>
  </w:style>
  <w:style w:type="paragraph" w:customStyle="1" w:styleId="6D9074CCC3E1464F9FA87D55ADBC7C16">
    <w:name w:val="6D9074CCC3E1464F9FA87D55ADBC7C16"/>
  </w:style>
  <w:style w:type="paragraph" w:customStyle="1" w:styleId="5DF905F4ADDF48D4B8F90287D5A02CA5">
    <w:name w:val="5DF905F4ADDF48D4B8F90287D5A02CA5"/>
  </w:style>
  <w:style w:type="paragraph" w:customStyle="1" w:styleId="B1975518569A471296BC0256C5A47963">
    <w:name w:val="B1975518569A471296BC0256C5A47963"/>
  </w:style>
  <w:style w:type="paragraph" w:customStyle="1" w:styleId="06F62A9C73434C07B777505844A9665D">
    <w:name w:val="06F62A9C73434C07B777505844A9665D"/>
  </w:style>
  <w:style w:type="paragraph" w:customStyle="1" w:styleId="24BD8601E1AA492EB9C1EFF1226739D9">
    <w:name w:val="24BD8601E1AA492EB9C1EFF1226739D9"/>
  </w:style>
  <w:style w:type="paragraph" w:customStyle="1" w:styleId="44CD533C1771460793C8E157F9512CB8">
    <w:name w:val="44CD533C1771460793C8E157F9512CB8"/>
  </w:style>
  <w:style w:type="paragraph" w:customStyle="1" w:styleId="AC743D49697D40DF85C085AFBB704803">
    <w:name w:val="AC743D49697D40DF85C085AFBB704803"/>
  </w:style>
  <w:style w:type="paragraph" w:customStyle="1" w:styleId="B0679A1FA1394DCD8CDAE7E3595EB13F">
    <w:name w:val="B0679A1FA1394DCD8CDAE7E3595EB13F"/>
  </w:style>
  <w:style w:type="paragraph" w:customStyle="1" w:styleId="A3215D23BF394024A88E66BAD39EDEEC">
    <w:name w:val="A3215D23BF394024A88E66BAD39EDEEC"/>
  </w:style>
  <w:style w:type="paragraph" w:customStyle="1" w:styleId="423E7E52D00440AA8C461A08495CE6EC">
    <w:name w:val="423E7E52D00440AA8C461A08495CE6EC"/>
  </w:style>
  <w:style w:type="paragraph" w:customStyle="1" w:styleId="635396FD7B7647E8AE79D5503BC255FC">
    <w:name w:val="635396FD7B7647E8AE79D5503BC255FC"/>
    <w:rsid w:val="007418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MLA style paper</Template>
  <TotalTime>2</TotalTime>
  <Pages>2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Bailee Ssmith</dc:creator>
  <cp:keywords/>
  <dc:description/>
  <cp:lastModifiedBy>Bailee Ssmith</cp:lastModifiedBy>
  <cp:revision>1</cp:revision>
  <dcterms:created xsi:type="dcterms:W3CDTF">2021-01-26T04:29:00Z</dcterms:created>
  <dcterms:modified xsi:type="dcterms:W3CDTF">2021-01-26T04:32:00Z</dcterms:modified>
  <cp:version/>
</cp:coreProperties>
</file>